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4E7D21" w:rsidTr="004E7D21">
        <w:tc>
          <w:tcPr>
            <w:tcW w:w="9016" w:type="dxa"/>
          </w:tcPr>
          <w:p w:rsidR="00124263" w:rsidRDefault="004E7D21" w:rsidP="00074025">
            <w:pPr>
              <w:jc w:val="right"/>
              <w:rPr>
                <w:b/>
              </w:rPr>
            </w:pPr>
            <w:bookmarkStart w:id="0" w:name="_GoBack"/>
            <w:bookmarkEnd w:id="0"/>
            <w:r w:rsidRPr="004E7D21">
              <w:rPr>
                <w:b/>
              </w:rPr>
              <w:t xml:space="preserve">FECHA DE LA SOLICITUD: </w:t>
            </w:r>
            <w:r>
              <w:rPr>
                <w:b/>
              </w:rPr>
              <w:t>______/_______/________</w:t>
            </w:r>
          </w:p>
          <w:p w:rsidR="00074025" w:rsidRDefault="00074025" w:rsidP="00074025">
            <w:pPr>
              <w:jc w:val="both"/>
              <w:rPr>
                <w:b/>
              </w:rPr>
            </w:pPr>
            <w:r>
              <w:rPr>
                <w:b/>
              </w:rPr>
              <w:t>Estimadas/os, por medio de la presente, solicito mi ingreso como socia/o la organización. Para ello, adjunto mi información solo para uso de la Asociación ANTRAMEF, quien dará resguardo a mis datos y antecedentes personales. Autorizo en el acto que sean utilizados con fines de representación ante la autoridad de la Dirección del Trabajo.</w:t>
            </w:r>
          </w:p>
          <w:p w:rsidR="00074025" w:rsidRPr="004E7D21" w:rsidRDefault="00074025" w:rsidP="00074025">
            <w:pPr>
              <w:spacing w:before="0"/>
              <w:jc w:val="both"/>
              <w:rPr>
                <w:b/>
              </w:rPr>
            </w:pPr>
          </w:p>
        </w:tc>
      </w:tr>
    </w:tbl>
    <w:tbl>
      <w:tblPr>
        <w:tblStyle w:val="Tabladelista4-nfasis3"/>
        <w:tblW w:w="51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6143"/>
        <w:gridCol w:w="6"/>
      </w:tblGrid>
      <w:tr w:rsidR="000172E5" w:rsidRPr="00846B76" w:rsidTr="00666F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172E5" w:rsidRPr="005D6DFA" w:rsidRDefault="00C117F9" w:rsidP="005D6DFA">
            <w:pPr>
              <w:pStyle w:val="Ttulo1"/>
              <w:jc w:val="center"/>
              <w:outlineLvl w:val="0"/>
              <w:rPr>
                <w:b/>
                <w:sz w:val="32"/>
              </w:rPr>
            </w:pPr>
            <w:r w:rsidRPr="005D6DFA">
              <w:rPr>
                <w:b/>
                <w:sz w:val="32"/>
              </w:rPr>
              <w:t>IDENTIFICACIÓN</w:t>
            </w:r>
          </w:p>
        </w:tc>
      </w:tr>
      <w:tr w:rsidR="0088580B" w:rsidRPr="00846B76" w:rsidTr="0078509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pct"/>
          </w:tcPr>
          <w:p w:rsidR="0088580B" w:rsidRDefault="00C117F9" w:rsidP="00666FF7">
            <w:pPr>
              <w:pStyle w:val="Sangranormal"/>
              <w:spacing w:before="0" w:line="360" w:lineRule="auto"/>
              <w:ind w:left="0"/>
            </w:pPr>
            <w:r>
              <w:t>Nombre y apellidos</w:t>
            </w:r>
          </w:p>
        </w:tc>
        <w:tc>
          <w:tcPr>
            <w:tcW w:w="3316" w:type="pct"/>
          </w:tcPr>
          <w:p w:rsidR="0088580B" w:rsidRPr="00846B76" w:rsidRDefault="0088580B" w:rsidP="00666FF7">
            <w:pPr>
              <w:spacing w:before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E7D21" w:rsidRPr="00846B76" w:rsidTr="00785093">
        <w:trPr>
          <w:gridAfter w:val="1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pct"/>
          </w:tcPr>
          <w:p w:rsidR="004E7D21" w:rsidRDefault="00074025" w:rsidP="00666FF7">
            <w:pPr>
              <w:pStyle w:val="Sangranormal"/>
              <w:spacing w:before="0" w:line="360" w:lineRule="auto"/>
              <w:ind w:left="0"/>
            </w:pPr>
            <w:r>
              <w:t>RUT</w:t>
            </w:r>
          </w:p>
        </w:tc>
        <w:tc>
          <w:tcPr>
            <w:tcW w:w="3316" w:type="pct"/>
          </w:tcPr>
          <w:p w:rsidR="004E7D21" w:rsidRPr="00846B76" w:rsidRDefault="004E7D21" w:rsidP="00666FF7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E7D21" w:rsidRPr="00846B76" w:rsidTr="0078509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pct"/>
          </w:tcPr>
          <w:p w:rsidR="004E7D21" w:rsidRDefault="00074025" w:rsidP="00666FF7">
            <w:pPr>
              <w:pStyle w:val="Sangranormal"/>
              <w:spacing w:before="0" w:line="360" w:lineRule="auto"/>
              <w:ind w:left="0"/>
            </w:pPr>
            <w:r>
              <w:t>Domicilio</w:t>
            </w:r>
          </w:p>
        </w:tc>
        <w:tc>
          <w:tcPr>
            <w:tcW w:w="3316" w:type="pct"/>
          </w:tcPr>
          <w:p w:rsidR="004E7D21" w:rsidRPr="00846B76" w:rsidRDefault="004E7D21" w:rsidP="00666FF7">
            <w:pPr>
              <w:spacing w:before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66FF7" w:rsidRPr="00846B76" w:rsidTr="00785093">
        <w:trPr>
          <w:gridAfter w:val="1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pct"/>
          </w:tcPr>
          <w:p w:rsidR="00666FF7" w:rsidRDefault="00666FF7" w:rsidP="00666FF7">
            <w:pPr>
              <w:pStyle w:val="Sangranormal"/>
              <w:spacing w:before="0" w:line="360" w:lineRule="auto"/>
              <w:ind w:left="0"/>
            </w:pPr>
            <w:r>
              <w:t>Comuna</w:t>
            </w:r>
          </w:p>
        </w:tc>
        <w:tc>
          <w:tcPr>
            <w:tcW w:w="3316" w:type="pct"/>
          </w:tcPr>
          <w:p w:rsidR="00666FF7" w:rsidRPr="00846B76" w:rsidRDefault="00666FF7" w:rsidP="00666FF7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66FF7" w:rsidRPr="00846B76" w:rsidTr="0078509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pct"/>
          </w:tcPr>
          <w:p w:rsidR="00666FF7" w:rsidRDefault="00666FF7" w:rsidP="00666FF7">
            <w:pPr>
              <w:pStyle w:val="Sangranormal"/>
              <w:spacing w:before="0" w:line="360" w:lineRule="auto"/>
              <w:ind w:left="0"/>
            </w:pPr>
            <w:r>
              <w:t>Región</w:t>
            </w:r>
          </w:p>
        </w:tc>
        <w:tc>
          <w:tcPr>
            <w:tcW w:w="3316" w:type="pct"/>
          </w:tcPr>
          <w:p w:rsidR="00666FF7" w:rsidRPr="00846B76" w:rsidRDefault="00666FF7" w:rsidP="00666FF7">
            <w:pPr>
              <w:spacing w:before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66FF7" w:rsidRPr="00846B76" w:rsidTr="00785093">
        <w:trPr>
          <w:gridAfter w:val="1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pct"/>
          </w:tcPr>
          <w:p w:rsidR="00666FF7" w:rsidRDefault="00666FF7" w:rsidP="00666FF7">
            <w:pPr>
              <w:pStyle w:val="Sangranormal"/>
              <w:spacing w:before="0" w:line="360" w:lineRule="auto"/>
              <w:ind w:left="0"/>
            </w:pPr>
            <w:r>
              <w:t>Teléfono</w:t>
            </w:r>
          </w:p>
        </w:tc>
        <w:tc>
          <w:tcPr>
            <w:tcW w:w="3316" w:type="pct"/>
          </w:tcPr>
          <w:p w:rsidR="00666FF7" w:rsidRPr="00846B76" w:rsidRDefault="00666FF7" w:rsidP="00666FF7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66FF7" w:rsidRPr="00846B76" w:rsidTr="0078509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pct"/>
          </w:tcPr>
          <w:p w:rsidR="00666FF7" w:rsidRDefault="00666FF7" w:rsidP="00666FF7">
            <w:pPr>
              <w:pStyle w:val="Sangranormal"/>
              <w:spacing w:before="0" w:line="360" w:lineRule="auto"/>
              <w:ind w:left="0"/>
            </w:pPr>
            <w:r>
              <w:t>Correo electrónico</w:t>
            </w:r>
          </w:p>
        </w:tc>
        <w:tc>
          <w:tcPr>
            <w:tcW w:w="3316" w:type="pct"/>
          </w:tcPr>
          <w:p w:rsidR="00666FF7" w:rsidRPr="00846B76" w:rsidRDefault="00666FF7" w:rsidP="00666FF7">
            <w:pPr>
              <w:spacing w:before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66FF7" w:rsidRPr="00846B76" w:rsidTr="00785093">
        <w:trPr>
          <w:gridAfter w:val="1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pct"/>
          </w:tcPr>
          <w:p w:rsidR="00666FF7" w:rsidRDefault="00666FF7" w:rsidP="00666FF7">
            <w:pPr>
              <w:pStyle w:val="Sangranormal"/>
              <w:spacing w:before="0" w:line="360" w:lineRule="auto"/>
              <w:ind w:left="0"/>
            </w:pPr>
            <w:r>
              <w:t>Dependencia</w:t>
            </w:r>
          </w:p>
        </w:tc>
        <w:tc>
          <w:tcPr>
            <w:tcW w:w="3316" w:type="pct"/>
          </w:tcPr>
          <w:p w:rsidR="00666FF7" w:rsidRPr="00846B76" w:rsidRDefault="00666FF7" w:rsidP="00666FF7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66FF7" w:rsidRPr="00846B76" w:rsidTr="0078509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pct"/>
          </w:tcPr>
          <w:p w:rsidR="00666FF7" w:rsidRDefault="00666FF7" w:rsidP="00666FF7">
            <w:pPr>
              <w:pStyle w:val="Sangranormal"/>
              <w:spacing w:before="0" w:line="360" w:lineRule="auto"/>
              <w:ind w:left="0"/>
            </w:pPr>
            <w:r>
              <w:t>Escalafón</w:t>
            </w:r>
          </w:p>
        </w:tc>
        <w:tc>
          <w:tcPr>
            <w:tcW w:w="3316" w:type="pct"/>
          </w:tcPr>
          <w:p w:rsidR="00666FF7" w:rsidRPr="00846B76" w:rsidRDefault="00666FF7" w:rsidP="00666FF7">
            <w:pPr>
              <w:spacing w:before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66FF7" w:rsidRPr="00846B76" w:rsidTr="00785093">
        <w:trPr>
          <w:gridAfter w:val="1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pct"/>
          </w:tcPr>
          <w:p w:rsidR="00666FF7" w:rsidRDefault="00666FF7" w:rsidP="00666FF7">
            <w:pPr>
              <w:pStyle w:val="Sangranormal"/>
              <w:spacing w:before="0" w:line="360" w:lineRule="auto"/>
              <w:ind w:left="0"/>
            </w:pPr>
            <w:r>
              <w:t>Función</w:t>
            </w:r>
          </w:p>
        </w:tc>
        <w:tc>
          <w:tcPr>
            <w:tcW w:w="3316" w:type="pct"/>
          </w:tcPr>
          <w:p w:rsidR="00666FF7" w:rsidRPr="00846B76" w:rsidRDefault="00666FF7" w:rsidP="00666FF7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66FF7" w:rsidRPr="00846B76" w:rsidTr="0078509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pct"/>
          </w:tcPr>
          <w:p w:rsidR="00666FF7" w:rsidRDefault="00666FF7" w:rsidP="00666FF7">
            <w:pPr>
              <w:pStyle w:val="Sangranormal"/>
              <w:spacing w:before="0" w:line="360" w:lineRule="auto"/>
              <w:ind w:left="0"/>
            </w:pPr>
            <w:r>
              <w:t>Grado</w:t>
            </w:r>
          </w:p>
        </w:tc>
        <w:tc>
          <w:tcPr>
            <w:tcW w:w="3316" w:type="pct"/>
          </w:tcPr>
          <w:p w:rsidR="00666FF7" w:rsidRPr="00846B76" w:rsidRDefault="00666FF7" w:rsidP="00666FF7">
            <w:pPr>
              <w:spacing w:before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66FF7" w:rsidRPr="00846B76" w:rsidTr="00785093">
        <w:trPr>
          <w:gridAfter w:val="1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pct"/>
          </w:tcPr>
          <w:p w:rsidR="00666FF7" w:rsidRDefault="00B6506A" w:rsidP="00B6506A">
            <w:pPr>
              <w:pStyle w:val="Sangranormal"/>
              <w:spacing w:before="0" w:line="360" w:lineRule="auto"/>
              <w:ind w:left="0"/>
            </w:pPr>
            <w:r>
              <w:t xml:space="preserve">Nivel educacional </w:t>
            </w:r>
          </w:p>
        </w:tc>
        <w:tc>
          <w:tcPr>
            <w:tcW w:w="3316" w:type="pct"/>
          </w:tcPr>
          <w:p w:rsidR="00666FF7" w:rsidRPr="00846B76" w:rsidRDefault="00666FF7" w:rsidP="00666FF7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506A" w:rsidRPr="00846B76" w:rsidTr="0078509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pct"/>
          </w:tcPr>
          <w:p w:rsidR="00B6506A" w:rsidRDefault="00B6506A" w:rsidP="00666FF7">
            <w:pPr>
              <w:pStyle w:val="Sangranormal"/>
              <w:spacing w:before="0" w:line="360" w:lineRule="auto"/>
              <w:ind w:left="0"/>
            </w:pPr>
            <w:r>
              <w:t>Profesión (si corresponde)</w:t>
            </w:r>
          </w:p>
        </w:tc>
        <w:tc>
          <w:tcPr>
            <w:tcW w:w="3316" w:type="pct"/>
          </w:tcPr>
          <w:p w:rsidR="00B6506A" w:rsidRPr="00846B76" w:rsidRDefault="00B6506A" w:rsidP="00666FF7">
            <w:pPr>
              <w:spacing w:before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66FF7" w:rsidRPr="00846B76" w:rsidTr="00785093">
        <w:trPr>
          <w:gridAfter w:val="1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pct"/>
          </w:tcPr>
          <w:p w:rsidR="00666FF7" w:rsidRDefault="00666FF7" w:rsidP="00666FF7">
            <w:pPr>
              <w:pStyle w:val="Sangranormal"/>
              <w:spacing w:before="0" w:line="360" w:lineRule="auto"/>
              <w:ind w:left="0"/>
            </w:pPr>
            <w:r>
              <w:t xml:space="preserve">Fecha egreso/titulación </w:t>
            </w:r>
          </w:p>
        </w:tc>
        <w:tc>
          <w:tcPr>
            <w:tcW w:w="3316" w:type="pct"/>
          </w:tcPr>
          <w:p w:rsidR="00666FF7" w:rsidRPr="00846B76" w:rsidRDefault="00666FF7" w:rsidP="00666FF7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66FF7" w:rsidRPr="00846B76" w:rsidTr="0078509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pct"/>
          </w:tcPr>
          <w:p w:rsidR="00666FF7" w:rsidRDefault="00666FF7" w:rsidP="00666FF7">
            <w:pPr>
              <w:pStyle w:val="Sangranormal"/>
              <w:spacing w:before="0" w:line="360" w:lineRule="auto"/>
              <w:ind w:left="0"/>
            </w:pPr>
            <w:r>
              <w:t>Fecha de ingreso al Servicio</w:t>
            </w:r>
          </w:p>
        </w:tc>
        <w:tc>
          <w:tcPr>
            <w:tcW w:w="3316" w:type="pct"/>
          </w:tcPr>
          <w:p w:rsidR="00666FF7" w:rsidRPr="00846B76" w:rsidRDefault="00666FF7" w:rsidP="00666FF7">
            <w:pPr>
              <w:spacing w:before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124263" w:rsidRDefault="00124263" w:rsidP="00E204FF">
      <w:pPr>
        <w:pStyle w:val="Sinespaciado"/>
      </w:pPr>
    </w:p>
    <w:p w:rsidR="00124263" w:rsidRDefault="00124263" w:rsidP="00E204FF">
      <w:pPr>
        <w:pStyle w:val="Sinespaciado"/>
      </w:pPr>
    </w:p>
    <w:p w:rsidR="00124263" w:rsidRDefault="00124263" w:rsidP="00E204FF">
      <w:pPr>
        <w:pStyle w:val="Sinespaciado"/>
      </w:pPr>
    </w:p>
    <w:p w:rsidR="00124263" w:rsidRDefault="00124263" w:rsidP="00E204FF">
      <w:pPr>
        <w:pStyle w:val="Sinespaciado"/>
      </w:pPr>
    </w:p>
    <w:p w:rsidR="00124263" w:rsidRDefault="00124263" w:rsidP="00124263">
      <w:pPr>
        <w:pStyle w:val="Sinespaciado"/>
        <w:jc w:val="center"/>
        <w:rPr>
          <w:rFonts w:eastAsiaTheme="minorHAnsi" w:cstheme="minorBidi"/>
          <w:b/>
          <w:bCs/>
          <w:sz w:val="32"/>
        </w:rPr>
      </w:pPr>
      <w:r>
        <w:rPr>
          <w:rFonts w:eastAsiaTheme="minorHAnsi" w:cstheme="minorBidi"/>
          <w:b/>
          <w:bCs/>
          <w:sz w:val="32"/>
        </w:rPr>
        <w:t>__________________________</w:t>
      </w:r>
    </w:p>
    <w:p w:rsidR="00124263" w:rsidRPr="00074025" w:rsidRDefault="005D6DFA" w:rsidP="00074025">
      <w:pPr>
        <w:pStyle w:val="Sinespaciado"/>
        <w:jc w:val="center"/>
        <w:rPr>
          <w:rFonts w:eastAsiaTheme="minorHAnsi" w:cstheme="minorBidi"/>
          <w:b/>
          <w:bCs/>
          <w:sz w:val="32"/>
        </w:rPr>
      </w:pPr>
      <w:r>
        <w:rPr>
          <w:rFonts w:eastAsiaTheme="minorHAnsi" w:cstheme="minorBidi"/>
          <w:b/>
          <w:bCs/>
          <w:sz w:val="32"/>
        </w:rPr>
        <w:t xml:space="preserve">NOMBRE Y </w:t>
      </w:r>
      <w:r w:rsidR="00124263" w:rsidRPr="00124263">
        <w:rPr>
          <w:rFonts w:eastAsiaTheme="minorHAnsi" w:cstheme="minorBidi"/>
          <w:b/>
          <w:bCs/>
          <w:sz w:val="32"/>
        </w:rPr>
        <w:t>FIRMA</w:t>
      </w:r>
    </w:p>
    <w:sectPr w:rsidR="00124263" w:rsidRPr="00074025" w:rsidSect="005A7BF6">
      <w:headerReference w:type="default" r:id="rId11"/>
      <w:footerReference w:type="default" r:id="rId12"/>
      <w:pgSz w:w="11906" w:h="16838" w:code="9"/>
      <w:pgMar w:top="808" w:right="1440" w:bottom="1440" w:left="1440" w:header="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952" w:rsidRDefault="008D2952" w:rsidP="000172E5">
      <w:pPr>
        <w:spacing w:after="0" w:line="240" w:lineRule="auto"/>
      </w:pPr>
      <w:r>
        <w:separator/>
      </w:r>
    </w:p>
  </w:endnote>
  <w:endnote w:type="continuationSeparator" w:id="0">
    <w:p w:rsidR="008D2952" w:rsidRDefault="008D295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0033CF-3022-468B-ACF4-90F729B2C83C}"/>
    <w:embedBold r:id="rId2" w:fontKey="{AA1D5904-E8B7-42F0-A641-8F496B8CBC7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701FE77-FA9F-431A-8CDC-EA85DEBBAC54}"/>
    <w:embedBold r:id="rId4" w:fontKey="{6B77B4D1-2046-4168-8F20-A1452998A7E0}"/>
    <w:embedItalic r:id="rId5" w:fontKey="{43E5FCE5-2A05-4269-8F00-D794A7C6B65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24D3AFD-3AF6-4021-917F-91BD4C7786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DFA" w:rsidRDefault="005D6DFA" w:rsidP="005D6DFA">
    <w:pPr>
      <w:pStyle w:val="Piedepgina"/>
      <w:spacing w:before="0"/>
      <w:jc w:val="center"/>
      <w:rPr>
        <w:b/>
        <w:sz w:val="36"/>
      </w:rPr>
    </w:pPr>
    <w:r>
      <w:rPr>
        <w:b/>
        <w:sz w:val="36"/>
      </w:rPr>
      <w:t xml:space="preserve">SÍGUENOS EN </w:t>
    </w:r>
    <w:r w:rsidR="005A7BF6" w:rsidRPr="005D6DFA">
      <w:rPr>
        <w:b/>
        <w:sz w:val="36"/>
      </w:rPr>
      <w:t>REDES SOCIALES</w:t>
    </w:r>
    <w:r w:rsidRPr="005D6DFA">
      <w:rPr>
        <w:b/>
        <w:sz w:val="36"/>
      </w:rPr>
      <w:t xml:space="preserve"> </w:t>
    </w:r>
  </w:p>
  <w:p w:rsidR="005D6DFA" w:rsidRPr="005D6DFA" w:rsidRDefault="005D6DFA" w:rsidP="005D6DFA">
    <w:pPr>
      <w:pStyle w:val="Piedepgina"/>
      <w:spacing w:before="0"/>
      <w:jc w:val="center"/>
      <w:rPr>
        <w:b/>
        <w:sz w:val="36"/>
      </w:rPr>
    </w:pPr>
    <w:r w:rsidRPr="005D6DFA">
      <w:rPr>
        <w:rFonts w:cstheme="minorHAnsi"/>
        <w:b/>
        <w:sz w:val="36"/>
      </w:rPr>
      <w:t>@</w:t>
    </w:r>
    <w:r w:rsidRPr="005D6DFA">
      <w:rPr>
        <w:b/>
        <w:sz w:val="36"/>
      </w:rPr>
      <w:t>ANTRAMEF</w:t>
    </w:r>
  </w:p>
  <w:p w:rsidR="005D6DFA" w:rsidRPr="005D6DFA" w:rsidRDefault="00C8054E" w:rsidP="005D6DFA">
    <w:pPr>
      <w:pStyle w:val="Sinespaciado"/>
      <w:jc w:val="center"/>
      <w:rPr>
        <w:sz w:val="20"/>
      </w:rPr>
    </w:pPr>
    <w:r w:rsidRPr="005D6DFA">
      <w:rPr>
        <w:b/>
        <w:noProof/>
        <w:sz w:val="36"/>
        <w:lang w:val="es-CL" w:eastAsia="es-CL"/>
      </w:rPr>
      <w:drawing>
        <wp:inline distT="0" distB="0" distL="0" distR="0" wp14:anchorId="61629BE6" wp14:editId="1F03BD3E">
          <wp:extent cx="252000" cy="252000"/>
          <wp:effectExtent l="0" t="0" r="0" b="0"/>
          <wp:docPr id="192" name="Imagen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" name="Facebook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117F9" w:rsidRPr="005D6DFA">
      <w:rPr>
        <w:b/>
        <w:sz w:val="36"/>
      </w:rPr>
      <w:t xml:space="preserve">  </w:t>
    </w:r>
    <w:r w:rsidRPr="005D6DFA">
      <w:rPr>
        <w:b/>
        <w:noProof/>
        <w:sz w:val="36"/>
        <w:lang w:val="es-CL" w:eastAsia="es-CL"/>
      </w:rPr>
      <w:drawing>
        <wp:inline distT="0" distB="0" distL="0" distR="0" wp14:anchorId="6D7FC292" wp14:editId="59584D14">
          <wp:extent cx="252000" cy="252000"/>
          <wp:effectExtent l="0" t="0" r="0" b="0"/>
          <wp:docPr id="193" name="Imagen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logo1009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117F9" w:rsidRPr="005D6DFA">
      <w:rPr>
        <w:b/>
        <w:sz w:val="36"/>
      </w:rPr>
      <w:t xml:space="preserve">  </w:t>
    </w:r>
    <w:r w:rsidRPr="005D6DFA">
      <w:rPr>
        <w:b/>
        <w:noProof/>
        <w:sz w:val="36"/>
        <w:lang w:val="es-CL" w:eastAsia="es-CL"/>
      </w:rPr>
      <w:drawing>
        <wp:inline distT="0" distB="0" distL="0" distR="0" wp14:anchorId="2B91E3CA" wp14:editId="16DC88F6">
          <wp:extent cx="252398" cy="252000"/>
          <wp:effectExtent l="0" t="0" r="0" b="0"/>
          <wp:docPr id="194" name="Imagen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a2ffff300d44162210197b644a99fa74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770" r="21892"/>
                  <a:stretch/>
                </pic:blipFill>
                <pic:spPr bwMode="auto">
                  <a:xfrm>
                    <a:off x="0" y="0"/>
                    <a:ext cx="252398" cy="25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952" w:rsidRDefault="008D2952" w:rsidP="000172E5">
      <w:pPr>
        <w:spacing w:after="0" w:line="240" w:lineRule="auto"/>
      </w:pPr>
      <w:r>
        <w:separator/>
      </w:r>
    </w:p>
  </w:footnote>
  <w:footnote w:type="continuationSeparator" w:id="0">
    <w:p w:rsidR="008D2952" w:rsidRDefault="008D295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7BF6" w:rsidRDefault="005A7BF6" w:rsidP="005A7BF6">
    <w:pPr>
      <w:pStyle w:val="Sinespaciado"/>
      <w:jc w:val="center"/>
      <w:rPr>
        <w:b/>
        <w:sz w:val="44"/>
      </w:rPr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91"/>
      <w:gridCol w:w="2925"/>
    </w:tblGrid>
    <w:tr w:rsidR="005A7BF6" w:rsidTr="00C117F9">
      <w:trPr>
        <w:trHeight w:val="1981"/>
      </w:trPr>
      <w:tc>
        <w:tcPr>
          <w:tcW w:w="6091" w:type="dxa"/>
          <w:vAlign w:val="center"/>
        </w:tcPr>
        <w:p w:rsidR="005A7BF6" w:rsidRPr="00C117F9" w:rsidRDefault="005A7BF6" w:rsidP="00C117F9">
          <w:pPr>
            <w:pStyle w:val="Sinespaciado"/>
            <w:jc w:val="center"/>
            <w:rPr>
              <w:b/>
              <w:sz w:val="28"/>
            </w:rPr>
          </w:pPr>
          <w:r w:rsidRPr="00C117F9">
            <w:rPr>
              <w:b/>
              <w:sz w:val="28"/>
            </w:rPr>
            <w:t>FORMULARIO DE AFILIACIÓN</w:t>
          </w:r>
        </w:p>
        <w:p w:rsidR="00C117F9" w:rsidRDefault="00C117F9" w:rsidP="00C117F9">
          <w:pPr>
            <w:pStyle w:val="Sinespaciado"/>
            <w:jc w:val="center"/>
            <w:rPr>
              <w:b/>
              <w:sz w:val="28"/>
            </w:rPr>
          </w:pPr>
          <w:r w:rsidRPr="00C117F9">
            <w:rPr>
              <w:b/>
              <w:sz w:val="28"/>
            </w:rPr>
            <w:t>ASOCIACIÓN NACIONAL DE TRABAJADORAS/ES MARÍA ESTER FERES NAZARALA</w:t>
          </w:r>
        </w:p>
        <w:p w:rsidR="00C117F9" w:rsidRDefault="00C117F9" w:rsidP="00C117F9">
          <w:pPr>
            <w:pStyle w:val="Sinespaciado"/>
            <w:jc w:val="center"/>
            <w:rPr>
              <w:b/>
              <w:sz w:val="28"/>
            </w:rPr>
          </w:pPr>
          <w:r w:rsidRPr="00C117F9">
            <w:rPr>
              <w:b/>
              <w:sz w:val="28"/>
            </w:rPr>
            <w:t>DIRECCIÓN DEL TRABAJO</w:t>
          </w:r>
        </w:p>
        <w:p w:rsidR="00C117F9" w:rsidRDefault="00C117F9" w:rsidP="00C117F9">
          <w:pPr>
            <w:pStyle w:val="Sinespaciado"/>
            <w:jc w:val="center"/>
            <w:rPr>
              <w:b/>
              <w:sz w:val="44"/>
            </w:rPr>
          </w:pPr>
          <w:r>
            <w:rPr>
              <w:b/>
              <w:sz w:val="28"/>
            </w:rPr>
            <w:t>“ANTRAMEF”</w:t>
          </w:r>
        </w:p>
      </w:tc>
      <w:tc>
        <w:tcPr>
          <w:tcW w:w="2925" w:type="dxa"/>
        </w:tcPr>
        <w:p w:rsidR="005A7BF6" w:rsidRDefault="005A7BF6" w:rsidP="005A7BF6">
          <w:pPr>
            <w:pStyle w:val="Sinespaciado"/>
            <w:jc w:val="center"/>
            <w:rPr>
              <w:b/>
              <w:sz w:val="44"/>
            </w:rPr>
          </w:pPr>
          <w:r>
            <w:rPr>
              <w:b/>
              <w:noProof/>
              <w:sz w:val="44"/>
              <w:lang w:val="es-CL" w:eastAsia="es-CL"/>
            </w:rPr>
            <w:drawing>
              <wp:inline distT="0" distB="0" distL="0" distR="0" wp14:anchorId="5D8CCD39" wp14:editId="7DA9F106">
                <wp:extent cx="1714500" cy="1714500"/>
                <wp:effectExtent l="0" t="0" r="0" b="0"/>
                <wp:docPr id="191" name="Imagen 1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 ANTRAMEF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17" cy="17145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172E5" w:rsidRPr="000E2722" w:rsidRDefault="000172E5" w:rsidP="004E7D21">
    <w:pPr>
      <w:pStyle w:val="Sinespaciado"/>
      <w:rPr>
        <w:b/>
        <w:sz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722"/>
    <w:rsid w:val="000172E5"/>
    <w:rsid w:val="00052382"/>
    <w:rsid w:val="0006568A"/>
    <w:rsid w:val="00074025"/>
    <w:rsid w:val="00076F0F"/>
    <w:rsid w:val="00084253"/>
    <w:rsid w:val="00097102"/>
    <w:rsid w:val="000D1F49"/>
    <w:rsid w:val="000E2722"/>
    <w:rsid w:val="001036CE"/>
    <w:rsid w:val="00124263"/>
    <w:rsid w:val="001727CA"/>
    <w:rsid w:val="001B663D"/>
    <w:rsid w:val="002164B2"/>
    <w:rsid w:val="002C56E6"/>
    <w:rsid w:val="00311D4F"/>
    <w:rsid w:val="00344849"/>
    <w:rsid w:val="00361E11"/>
    <w:rsid w:val="003E0B23"/>
    <w:rsid w:val="003F0847"/>
    <w:rsid w:val="0040090B"/>
    <w:rsid w:val="0046302A"/>
    <w:rsid w:val="00487D2D"/>
    <w:rsid w:val="004C18F3"/>
    <w:rsid w:val="004D5D62"/>
    <w:rsid w:val="004E7D21"/>
    <w:rsid w:val="005112D0"/>
    <w:rsid w:val="00577E06"/>
    <w:rsid w:val="00583334"/>
    <w:rsid w:val="005A3BF7"/>
    <w:rsid w:val="005A7BF6"/>
    <w:rsid w:val="005D6DFA"/>
    <w:rsid w:val="005F2035"/>
    <w:rsid w:val="005F7990"/>
    <w:rsid w:val="006145D8"/>
    <w:rsid w:val="00615005"/>
    <w:rsid w:val="0063739C"/>
    <w:rsid w:val="00666FF7"/>
    <w:rsid w:val="007147D7"/>
    <w:rsid w:val="00745184"/>
    <w:rsid w:val="00770F25"/>
    <w:rsid w:val="00785093"/>
    <w:rsid w:val="007A1FF2"/>
    <w:rsid w:val="007A35A8"/>
    <w:rsid w:val="007B0A85"/>
    <w:rsid w:val="007C6A52"/>
    <w:rsid w:val="0082043E"/>
    <w:rsid w:val="00846B76"/>
    <w:rsid w:val="0088580B"/>
    <w:rsid w:val="008D2952"/>
    <w:rsid w:val="008E203A"/>
    <w:rsid w:val="0091229C"/>
    <w:rsid w:val="00940E73"/>
    <w:rsid w:val="0098597D"/>
    <w:rsid w:val="009F619A"/>
    <w:rsid w:val="009F6DDE"/>
    <w:rsid w:val="00A370A8"/>
    <w:rsid w:val="00A81322"/>
    <w:rsid w:val="00AC004B"/>
    <w:rsid w:val="00B337A2"/>
    <w:rsid w:val="00B560CE"/>
    <w:rsid w:val="00B6506A"/>
    <w:rsid w:val="00BD4753"/>
    <w:rsid w:val="00BD5CB1"/>
    <w:rsid w:val="00BE62EE"/>
    <w:rsid w:val="00C003BA"/>
    <w:rsid w:val="00C117F9"/>
    <w:rsid w:val="00C4602F"/>
    <w:rsid w:val="00C46878"/>
    <w:rsid w:val="00C6231D"/>
    <w:rsid w:val="00C8054E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7359"/>
    <w:rsid w:val="00EE3054"/>
    <w:rsid w:val="00F00606"/>
    <w:rsid w:val="00F01256"/>
    <w:rsid w:val="00F12965"/>
    <w:rsid w:val="00F37152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C004B"/>
    <w:pPr>
      <w:spacing w:before="200"/>
    </w:pPr>
    <w:rPr>
      <w:sz w:val="24"/>
    </w:r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AC004B"/>
    <w:pPr>
      <w:spacing w:before="120" w:after="0" w:line="240" w:lineRule="auto"/>
      <w:ind w:left="346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11D4F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link w:val="SinespaciadoCar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table" w:styleId="Tabladelista4-nfasis3">
    <w:name w:val="List Table 4 Accent 3"/>
    <w:basedOn w:val="Tablanormal"/>
    <w:uiPriority w:val="49"/>
    <w:rsid w:val="000E272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124263"/>
    <w:rPr>
      <w:rFonts w:eastAsia="Calibri" w:cs="Calibr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oreno\AppData\Roaming\Microsoft\Plantillas\Formulario%20de%20registro%20para%20comida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4E629EC-214E-455F-B064-FA2A136B9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registro para comida</Template>
  <TotalTime>0</TotalTime>
  <Pages>1</Pages>
  <Words>106</Words>
  <Characters>586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2022-08-23T15:54:00Z</dcterms:created>
  <dcterms:modified xsi:type="dcterms:W3CDTF">2022-08-25T14:57:00Z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